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233" w:rsidRDefault="00E31233" w:rsidP="000C0835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95.25pt">
            <v:imagedata r:id="rId5" o:title=""/>
          </v:shape>
        </w:pict>
      </w:r>
    </w:p>
    <w:p w:rsidR="00E31233" w:rsidRDefault="00E31233" w:rsidP="000C0835">
      <w:pPr>
        <w:rPr>
          <w:sz w:val="28"/>
        </w:rPr>
      </w:pPr>
    </w:p>
    <w:p w:rsidR="00E31233" w:rsidRDefault="00E31233" w:rsidP="000C0835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VY_32_INOVACE_19_17</w:t>
      </w:r>
    </w:p>
    <w:p w:rsidR="00E31233" w:rsidRDefault="00E31233" w:rsidP="000C0835"/>
    <w:p w:rsidR="00E31233" w:rsidRDefault="00E31233" w:rsidP="000C083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E31233" w:rsidRDefault="00E31233" w:rsidP="000C0835">
      <w:pPr>
        <w:rPr>
          <w:rFonts w:ascii="Times New Roman" w:hAnsi="Times New Roman"/>
          <w:sz w:val="24"/>
          <w:szCs w:val="24"/>
        </w:rPr>
      </w:pPr>
    </w:p>
    <w:p w:rsidR="00E31233" w:rsidRDefault="00E31233" w:rsidP="000C0835">
      <w:pPr>
        <w:rPr>
          <w:rFonts w:cs="Calibri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Lidská práva</w:t>
      </w:r>
    </w:p>
    <w:p w:rsidR="00E31233" w:rsidRDefault="00E31233" w:rsidP="00FC26F0">
      <w:pPr>
        <w:ind w:left="2832" w:hanging="2832"/>
        <w:rPr>
          <w:rFonts w:cs="Calibri"/>
          <w:sz w:val="24"/>
          <w:szCs w:val="36"/>
        </w:rPr>
      </w:pPr>
    </w:p>
    <w:p w:rsidR="00E31233" w:rsidRPr="000C0835" w:rsidRDefault="00E31233" w:rsidP="00FC26F0">
      <w:pPr>
        <w:ind w:left="2832" w:hanging="2832"/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Anotace:</w:t>
      </w:r>
      <w:r w:rsidRPr="000C0835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 dodržování lidských práv</w:t>
      </w:r>
    </w:p>
    <w:p w:rsidR="00E31233" w:rsidRPr="000C0835" w:rsidRDefault="00E31233" w:rsidP="00FC26F0">
      <w:pPr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Autor:</w:t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  <w:t>Mgr. Ivana Vaňková</w:t>
      </w:r>
    </w:p>
    <w:p w:rsidR="00E31233" w:rsidRPr="000C0835" w:rsidRDefault="00E31233" w:rsidP="00FC26F0">
      <w:pPr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Jazyk:</w:t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  <w:t>čeština</w:t>
      </w:r>
    </w:p>
    <w:p w:rsidR="00E31233" w:rsidRPr="000C0835" w:rsidRDefault="00E31233" w:rsidP="00FC26F0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0C0835">
        <w:rPr>
          <w:rFonts w:ascii="Times New Roman" w:hAnsi="Times New Roman"/>
          <w:sz w:val="24"/>
          <w:szCs w:val="36"/>
        </w:rPr>
        <w:t>Očekáváný výstup:</w:t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24"/>
        </w:rPr>
        <w:t>uvede p</w:t>
      </w:r>
      <w:r w:rsidRPr="000C0835">
        <w:rPr>
          <w:rFonts w:ascii="Times New Roman" w:eastAsia="TimesNewRoman" w:hAnsi="Times New Roman"/>
          <w:sz w:val="24"/>
          <w:szCs w:val="24"/>
        </w:rPr>
        <w:t>ř</w:t>
      </w:r>
      <w:r w:rsidRPr="000C0835">
        <w:rPr>
          <w:rFonts w:ascii="Times New Roman" w:hAnsi="Times New Roman"/>
          <w:sz w:val="24"/>
          <w:szCs w:val="24"/>
        </w:rPr>
        <w:t>íklady specifických lidských práv, popíše základ práv dítěte, vysvětlí, jaký význam má pro člověka dodržování lidských práv a svobod, uvede příklady porušování lidských práv a svobod</w:t>
      </w:r>
    </w:p>
    <w:p w:rsidR="00E31233" w:rsidRPr="000C0835" w:rsidRDefault="00E31233" w:rsidP="00FC26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233" w:rsidRPr="000C0835" w:rsidRDefault="00E31233" w:rsidP="00FC26F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</w:p>
    <w:p w:rsidR="00E31233" w:rsidRPr="000C0835" w:rsidRDefault="00E31233" w:rsidP="00FC26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Speciální vzdělávací potřeby:</w:t>
      </w:r>
      <w:r w:rsidRPr="000C0835">
        <w:rPr>
          <w:rFonts w:ascii="Times New Roman" w:hAnsi="Times New Roman"/>
          <w:sz w:val="24"/>
          <w:szCs w:val="36"/>
        </w:rPr>
        <w:tab/>
        <w:t>žádné</w:t>
      </w:r>
    </w:p>
    <w:p w:rsidR="00E31233" w:rsidRPr="000C0835" w:rsidRDefault="00E31233" w:rsidP="00FC26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233" w:rsidRPr="000C0835" w:rsidRDefault="00E31233" w:rsidP="00FC26F0">
      <w:pPr>
        <w:ind w:left="2832" w:hanging="2832"/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Klíčová slova:</w:t>
      </w:r>
      <w:r w:rsidRPr="000C0835">
        <w:rPr>
          <w:rFonts w:ascii="Times New Roman" w:hAnsi="Times New Roman"/>
          <w:sz w:val="24"/>
          <w:szCs w:val="36"/>
        </w:rPr>
        <w:tab/>
        <w:t>dokumenty o lidských právech, práva a povinnosti, listiny o lidských právech a jejich letopočty</w:t>
      </w:r>
    </w:p>
    <w:p w:rsidR="00E31233" w:rsidRPr="000C0835" w:rsidRDefault="00E31233" w:rsidP="00FC26F0">
      <w:pPr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 xml:space="preserve">Druh učebního materiálu: </w:t>
      </w:r>
      <w:r w:rsidRPr="000C0835">
        <w:rPr>
          <w:rFonts w:ascii="Times New Roman" w:hAnsi="Times New Roman"/>
          <w:sz w:val="24"/>
          <w:szCs w:val="36"/>
        </w:rPr>
        <w:tab/>
        <w:t>pracovní list</w:t>
      </w:r>
    </w:p>
    <w:p w:rsidR="00E31233" w:rsidRPr="000C0835" w:rsidRDefault="00E31233" w:rsidP="00FC26F0">
      <w:pPr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Druh interaktivity:</w:t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  <w:t>aktivita</w:t>
      </w:r>
    </w:p>
    <w:p w:rsidR="00E31233" w:rsidRPr="000C0835" w:rsidRDefault="00E31233" w:rsidP="00FC26F0">
      <w:pPr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Cílová skupina:</w:t>
      </w:r>
      <w:r w:rsidRPr="000C0835">
        <w:rPr>
          <w:rFonts w:ascii="Times New Roman" w:hAnsi="Times New Roman"/>
          <w:sz w:val="24"/>
          <w:szCs w:val="36"/>
        </w:rPr>
        <w:tab/>
      </w:r>
      <w:r w:rsidRPr="000C0835">
        <w:rPr>
          <w:rFonts w:ascii="Times New Roman" w:hAnsi="Times New Roman"/>
          <w:sz w:val="24"/>
          <w:szCs w:val="36"/>
        </w:rPr>
        <w:tab/>
        <w:t>žák, skupina žáků</w:t>
      </w:r>
    </w:p>
    <w:p w:rsidR="00E31233" w:rsidRPr="000C0835" w:rsidRDefault="00E31233" w:rsidP="00FC26F0">
      <w:pPr>
        <w:rPr>
          <w:rFonts w:ascii="Times New Roman" w:hAnsi="Times New Roman"/>
          <w:sz w:val="24"/>
          <w:szCs w:val="36"/>
        </w:rPr>
      </w:pPr>
      <w:r w:rsidRPr="000C0835">
        <w:rPr>
          <w:rFonts w:ascii="Times New Roman" w:hAnsi="Times New Roman"/>
          <w:sz w:val="24"/>
          <w:szCs w:val="36"/>
        </w:rPr>
        <w:t>Stupeň a typ vzdělávání:</w:t>
      </w:r>
      <w:r w:rsidRPr="000C0835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E31233" w:rsidRDefault="00E31233" w:rsidP="00FC26F0">
      <w:pPr>
        <w:rPr>
          <w:rFonts w:cs="Calibri"/>
          <w:sz w:val="24"/>
          <w:szCs w:val="36"/>
        </w:rPr>
      </w:pPr>
    </w:p>
    <w:p w:rsidR="00E31233" w:rsidRDefault="00E31233" w:rsidP="00FC26F0">
      <w:pPr>
        <w:rPr>
          <w:rFonts w:cs="Calibri"/>
          <w:sz w:val="24"/>
          <w:szCs w:val="36"/>
        </w:rPr>
      </w:pPr>
    </w:p>
    <w:p w:rsidR="00E31233" w:rsidRPr="000C0835" w:rsidRDefault="00E31233" w:rsidP="00FC26F0">
      <w:pPr>
        <w:rPr>
          <w:rFonts w:cs="Calibri"/>
          <w:b/>
          <w:sz w:val="32"/>
          <w:szCs w:val="32"/>
        </w:rPr>
      </w:pPr>
      <w:r w:rsidRPr="000C0835">
        <w:rPr>
          <w:rFonts w:cs="Calibri"/>
          <w:b/>
          <w:sz w:val="32"/>
          <w:szCs w:val="32"/>
        </w:rPr>
        <w:t>Výchova k občanství – pracovní list</w:t>
      </w:r>
      <w:r>
        <w:rPr>
          <w:rFonts w:cs="Calibri"/>
          <w:b/>
          <w:sz w:val="32"/>
          <w:szCs w:val="32"/>
        </w:rPr>
        <w:t xml:space="preserve"> -</w:t>
      </w:r>
      <w:r w:rsidRPr="000C0835">
        <w:rPr>
          <w:rFonts w:cs="Calibri"/>
          <w:b/>
          <w:sz w:val="32"/>
          <w:szCs w:val="32"/>
        </w:rPr>
        <w:t>7. ročník</w:t>
      </w:r>
    </w:p>
    <w:p w:rsidR="00E31233" w:rsidRPr="000C0835" w:rsidRDefault="00E31233" w:rsidP="00FC26F0">
      <w:pPr>
        <w:rPr>
          <w:rFonts w:cs="Calibri"/>
          <w:b/>
          <w:sz w:val="24"/>
          <w:szCs w:val="24"/>
        </w:rPr>
      </w:pPr>
      <w:r w:rsidRPr="000C0835">
        <w:rPr>
          <w:rFonts w:cs="Calibri"/>
          <w:b/>
          <w:sz w:val="24"/>
          <w:szCs w:val="24"/>
        </w:rPr>
        <w:t>Lidská práva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 v učebnici základní dokumenty, týkající se lidských práv.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co znamenají tyto pojmy, týkající se lidských práv:</w:t>
      </w:r>
    </w:p>
    <w:p w:rsidR="00E31233" w:rsidRDefault="00E31233" w:rsidP="00FC26F0">
      <w:pPr>
        <w:pStyle w:val="ListParagraph"/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nezadatelnost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nezrušitelnost</w:t>
      </w:r>
    </w:p>
    <w:p w:rsidR="00E31233" w:rsidRPr="00FC26F0" w:rsidRDefault="00E31233" w:rsidP="00FC26F0">
      <w:pPr>
        <w:pStyle w:val="ListParagraph"/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ind w:left="1080"/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FC26F0">
        <w:rPr>
          <w:rFonts w:cs="Calibri"/>
          <w:sz w:val="24"/>
          <w:szCs w:val="24"/>
        </w:rPr>
        <w:t>nezcizitelnost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nezaměnitelnost</w:t>
      </w:r>
    </w:p>
    <w:p w:rsidR="00E31233" w:rsidRPr="00FC26F0" w:rsidRDefault="00E31233" w:rsidP="00FC26F0">
      <w:pPr>
        <w:pStyle w:val="ListParagraph"/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 a vyjmenuj práva, která má svobodný občan: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Pokus se vysvětlit, co znamená:</w:t>
      </w: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právo na vzdělání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právo na práci</w:t>
      </w:r>
    </w:p>
    <w:p w:rsidR="00E31233" w:rsidRPr="00FC26F0" w:rsidRDefault="00E31233" w:rsidP="00FC26F0">
      <w:pPr>
        <w:pStyle w:val="ListParagraph"/>
        <w:rPr>
          <w:rFonts w:cs="Calibri"/>
          <w:sz w:val="24"/>
          <w:szCs w:val="24"/>
        </w:rPr>
      </w:pPr>
    </w:p>
    <w:p w:rsidR="00E31233" w:rsidRPr="00FC26F0" w:rsidRDefault="00E31233" w:rsidP="00FC26F0">
      <w:pPr>
        <w:rPr>
          <w:rFonts w:cs="Calibri"/>
          <w:sz w:val="24"/>
          <w:szCs w:val="24"/>
        </w:rPr>
      </w:pPr>
    </w:p>
    <w:p w:rsidR="00E31233" w:rsidRPr="00FC26F0" w:rsidRDefault="00E31233" w:rsidP="00FC26F0">
      <w:pPr>
        <w:pStyle w:val="ListParagraph"/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právo na ochranu cti a pověsti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právo na nedotknutelnost soukromí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Pr="00FC26F0" w:rsidRDefault="00E31233" w:rsidP="00FC26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svoboda pokojného shromažďování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Zkus vysvětlit, jak se člověk může podílet na vládě své země: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Zjisti, jak se jmenuje listina o právech v české republice a čeho je součástí?</w:t>
      </w: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Vyhledej, jak se nazývá podobná listina o právech, která platí pro Evropskou unii.</w:t>
      </w: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Default="00E31233" w:rsidP="000F725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Vyjmenuj tvá základní práva a povinnosti ze školního řádu na </w:t>
      </w:r>
      <w:bookmarkStart w:id="0" w:name="_GoBack"/>
      <w:bookmarkEnd w:id="0"/>
      <w:r>
        <w:rPr>
          <w:rFonts w:cs="Calibri"/>
          <w:sz w:val="24"/>
          <w:szCs w:val="24"/>
        </w:rPr>
        <w:t>škole.</w:t>
      </w:r>
      <w:r w:rsidRPr="000F7254">
        <w:rPr>
          <w:rFonts w:cs="Calibri"/>
          <w:sz w:val="24"/>
          <w:szCs w:val="24"/>
        </w:rPr>
        <w:t xml:space="preserve"> </w:t>
      </w: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Default="00E31233" w:rsidP="000F725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Pokus se přiřadit letopočty a odpovídající události:</w:t>
      </w: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2000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Deklarace práv člověka a občana</w:t>
      </w: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1948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Všeobecná deklarace lidských práv</w:t>
      </w: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1789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Vyhlášení Charty základních práv EU</w:t>
      </w: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1993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Ústava ČR</w:t>
      </w: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ind w:left="360"/>
        <w:rPr>
          <w:rFonts w:cs="Calibri"/>
          <w:sz w:val="24"/>
          <w:szCs w:val="24"/>
        </w:rPr>
      </w:pPr>
    </w:p>
    <w:p w:rsidR="00E31233" w:rsidRDefault="00E31233" w:rsidP="000F725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Zkus doplnit, jaké právo bude důležité pro:</w:t>
      </w:r>
    </w:p>
    <w:p w:rsidR="00E31233" w:rsidRDefault="00E31233" w:rsidP="000F725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nezaměstnaného</w:t>
      </w:r>
    </w:p>
    <w:p w:rsidR="00E31233" w:rsidRDefault="00E31233" w:rsidP="000F7254">
      <w:pPr>
        <w:pStyle w:val="ListParagraph"/>
        <w:ind w:left="1080"/>
        <w:rPr>
          <w:rFonts w:cs="Calibri"/>
          <w:sz w:val="24"/>
          <w:szCs w:val="24"/>
        </w:rPr>
      </w:pPr>
    </w:p>
    <w:p w:rsidR="00E31233" w:rsidRDefault="00E31233" w:rsidP="000F725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0F7254">
        <w:rPr>
          <w:rFonts w:cs="Calibri"/>
          <w:sz w:val="24"/>
          <w:szCs w:val="24"/>
        </w:rPr>
        <w:t>nevinného</w:t>
      </w:r>
    </w:p>
    <w:p w:rsidR="00E31233" w:rsidRPr="000F7254" w:rsidRDefault="00E31233" w:rsidP="000F7254">
      <w:pPr>
        <w:pStyle w:val="ListParagraph"/>
        <w:rPr>
          <w:rFonts w:cs="Calibri"/>
          <w:sz w:val="24"/>
          <w:szCs w:val="24"/>
        </w:rPr>
      </w:pPr>
    </w:p>
    <w:p w:rsidR="00E31233" w:rsidRDefault="00E31233" w:rsidP="000F7254">
      <w:pPr>
        <w:pStyle w:val="ListParagraph"/>
        <w:ind w:left="1080"/>
        <w:rPr>
          <w:rFonts w:cs="Calibri"/>
          <w:sz w:val="24"/>
          <w:szCs w:val="24"/>
        </w:rPr>
      </w:pPr>
    </w:p>
    <w:p w:rsidR="00E31233" w:rsidRDefault="00E31233" w:rsidP="000F725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uraženého</w:t>
      </w:r>
    </w:p>
    <w:p w:rsidR="00E31233" w:rsidRDefault="00E31233" w:rsidP="000F7254">
      <w:pPr>
        <w:pStyle w:val="ListParagraph"/>
        <w:ind w:left="1080"/>
        <w:rPr>
          <w:rFonts w:cs="Calibri"/>
          <w:sz w:val="24"/>
          <w:szCs w:val="24"/>
        </w:rPr>
      </w:pPr>
    </w:p>
    <w:p w:rsidR="00E31233" w:rsidRPr="000F7254" w:rsidRDefault="00E31233" w:rsidP="000F725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pronásledovaného</w:t>
      </w:r>
    </w:p>
    <w:p w:rsidR="00E31233" w:rsidRPr="000F7254" w:rsidRDefault="00E31233" w:rsidP="000F7254">
      <w:pPr>
        <w:pStyle w:val="ListParagraph"/>
        <w:rPr>
          <w:rFonts w:cs="Calibri"/>
          <w:sz w:val="24"/>
          <w:szCs w:val="24"/>
        </w:rPr>
      </w:pPr>
    </w:p>
    <w:p w:rsidR="00E31233" w:rsidRDefault="00E31233" w:rsidP="000F7254">
      <w:pPr>
        <w:rPr>
          <w:rFonts w:cs="Calibri"/>
          <w:sz w:val="24"/>
          <w:szCs w:val="24"/>
        </w:rPr>
      </w:pPr>
    </w:p>
    <w:p w:rsidR="00E31233" w:rsidRPr="000F7254" w:rsidRDefault="00E31233" w:rsidP="000F7254">
      <w:pPr>
        <w:rPr>
          <w:rFonts w:cs="Calibri"/>
          <w:sz w:val="24"/>
          <w:szCs w:val="24"/>
        </w:rPr>
      </w:pPr>
    </w:p>
    <w:p w:rsidR="00E31233" w:rsidRPr="00FC26F0" w:rsidRDefault="00E31233" w:rsidP="00FC26F0">
      <w:pPr>
        <w:rPr>
          <w:rFonts w:cs="Calibri"/>
          <w:sz w:val="24"/>
          <w:szCs w:val="24"/>
        </w:rPr>
      </w:pPr>
    </w:p>
    <w:p w:rsidR="00E31233" w:rsidRDefault="00E31233" w:rsidP="00FC26F0">
      <w:pPr>
        <w:rPr>
          <w:rFonts w:cs="Calibri"/>
          <w:sz w:val="24"/>
          <w:szCs w:val="36"/>
        </w:rPr>
      </w:pPr>
    </w:p>
    <w:p w:rsidR="00E31233" w:rsidRDefault="00E31233" w:rsidP="00FC26F0">
      <w:pPr>
        <w:rPr>
          <w:rFonts w:cs="Calibri"/>
          <w:sz w:val="24"/>
          <w:szCs w:val="36"/>
        </w:rPr>
      </w:pPr>
    </w:p>
    <w:p w:rsidR="00E31233" w:rsidRDefault="00E31233"/>
    <w:sectPr w:rsidR="00E31233" w:rsidSect="00AD5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67ED2"/>
    <w:multiLevelType w:val="hybridMultilevel"/>
    <w:tmpl w:val="86DC15B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657F2B"/>
    <w:multiLevelType w:val="hybridMultilevel"/>
    <w:tmpl w:val="C2142582"/>
    <w:lvl w:ilvl="0" w:tplc="D278E83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26F0"/>
    <w:rsid w:val="00001DE8"/>
    <w:rsid w:val="000278B8"/>
    <w:rsid w:val="000442BE"/>
    <w:rsid w:val="0004485A"/>
    <w:rsid w:val="00050E77"/>
    <w:rsid w:val="00075B8E"/>
    <w:rsid w:val="000A2382"/>
    <w:rsid w:val="000A67B0"/>
    <w:rsid w:val="000C0835"/>
    <w:rsid w:val="000D12AC"/>
    <w:rsid w:val="000D1DDF"/>
    <w:rsid w:val="000F6772"/>
    <w:rsid w:val="000F7254"/>
    <w:rsid w:val="00110D42"/>
    <w:rsid w:val="00115BC5"/>
    <w:rsid w:val="00117910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A18E6"/>
    <w:rsid w:val="003F1EA3"/>
    <w:rsid w:val="00473BB0"/>
    <w:rsid w:val="00495F8C"/>
    <w:rsid w:val="004C21DE"/>
    <w:rsid w:val="004D4D4A"/>
    <w:rsid w:val="004E0589"/>
    <w:rsid w:val="00521773"/>
    <w:rsid w:val="00532F56"/>
    <w:rsid w:val="0054486B"/>
    <w:rsid w:val="00562331"/>
    <w:rsid w:val="0056498D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962E6"/>
    <w:rsid w:val="007A3C64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D5616"/>
    <w:rsid w:val="00AE7D51"/>
    <w:rsid w:val="00B00076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09AA"/>
    <w:rsid w:val="00C12C00"/>
    <w:rsid w:val="00C16CCE"/>
    <w:rsid w:val="00C21D92"/>
    <w:rsid w:val="00C24C07"/>
    <w:rsid w:val="00C51BB8"/>
    <w:rsid w:val="00C61C3F"/>
    <w:rsid w:val="00C670D9"/>
    <w:rsid w:val="00C85510"/>
    <w:rsid w:val="00CB78A0"/>
    <w:rsid w:val="00CD18A4"/>
    <w:rsid w:val="00CD5E79"/>
    <w:rsid w:val="00CD7171"/>
    <w:rsid w:val="00CE65B3"/>
    <w:rsid w:val="00CF0EE9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31233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26F0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F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C26F0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0C0835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7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287</Words>
  <Characters>1696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2013-03-15T18:24:00Z</dcterms:created>
  <dcterms:modified xsi:type="dcterms:W3CDTF">2013-03-15T18:24:00Z</dcterms:modified>
</cp:coreProperties>
</file>