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C93" w:rsidRDefault="006F6C93" w:rsidP="0085560A">
      <w:pPr>
        <w:jc w:val="center"/>
        <w:rPr>
          <w:sz w:val="44"/>
          <w:szCs w:val="44"/>
        </w:rPr>
      </w:pPr>
      <w:r w:rsidRPr="00A97C08">
        <w:rPr>
          <w:noProof/>
          <w:sz w:val="44"/>
          <w:szCs w:val="4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0" o:spid="_x0000_i1025" type="#_x0000_t75" style="width:449.25pt;height:64.5pt;visibility:visible">
            <v:imagedata r:id="rId4" o:title=""/>
          </v:shape>
        </w:pict>
      </w:r>
    </w:p>
    <w:p w:rsidR="006F6C93" w:rsidRDefault="006F6C93" w:rsidP="008659AC">
      <w:pPr>
        <w:rPr>
          <w:sz w:val="44"/>
          <w:szCs w:val="44"/>
        </w:rPr>
      </w:pPr>
    </w:p>
    <w:p w:rsidR="006F6C93" w:rsidRDefault="006F6C93" w:rsidP="003E5D5C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VY_32_INOVACE_23_15</w:t>
      </w:r>
    </w:p>
    <w:p w:rsidR="006F6C93" w:rsidRDefault="006F6C93" w:rsidP="003E5D5C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F6C93" w:rsidRDefault="006F6C93" w:rsidP="003E5D5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6F6C93" w:rsidRDefault="006F6C93" w:rsidP="008659AC">
      <w:pPr>
        <w:rPr>
          <w:sz w:val="44"/>
          <w:szCs w:val="44"/>
        </w:rPr>
      </w:pPr>
    </w:p>
    <w:p w:rsidR="006F6C93" w:rsidRPr="003E5D5C" w:rsidRDefault="006F6C93" w:rsidP="008659AC">
      <w:pPr>
        <w:pStyle w:val="NoSpacing"/>
        <w:rPr>
          <w:rFonts w:ascii="Times New Roman" w:hAnsi="Times New Roman"/>
          <w:b/>
          <w:sz w:val="28"/>
          <w:szCs w:val="28"/>
        </w:rPr>
      </w:pPr>
      <w:r w:rsidRPr="003E5D5C">
        <w:rPr>
          <w:rFonts w:ascii="Times New Roman" w:hAnsi="Times New Roman"/>
          <w:b/>
          <w:sz w:val="28"/>
          <w:szCs w:val="28"/>
        </w:rPr>
        <w:t xml:space="preserve">Název materiálu – Present simple x present continuous. 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Default="006F6C93" w:rsidP="008659AC">
      <w:pPr>
        <w:pStyle w:val="NoSpacing"/>
        <w:jc w:val="both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 prokáží schopnost rozlišit tyto gramatické jevy v jednotlivých větách a </w:t>
      </w:r>
    </w:p>
    <w:p w:rsidR="006F6C93" w:rsidRPr="007A2F2E" w:rsidRDefault="006F6C93" w:rsidP="008659AC">
      <w:pPr>
        <w:pStyle w:val="NoSpacing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uvědomí si jejich správné použití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Default="006F6C93" w:rsidP="008659A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6F6C93" w:rsidRDefault="006F6C93" w:rsidP="008659AC">
      <w:pPr>
        <w:pStyle w:val="NoSpacing"/>
        <w:rPr>
          <w:rFonts w:ascii="Times New Roman" w:hAnsi="Times New Roman"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Default="006F6C93" w:rsidP="008659A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angličtina, čeština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Default="006F6C93" w:rsidP="008659A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je schopen popsat příběh na základě získaných znalostí.Žák je </w:t>
      </w:r>
    </w:p>
    <w:p w:rsidR="006F6C93" w:rsidRDefault="006F6C93" w:rsidP="008659AC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schopen správně určit , popsat a rozlišit gramatické jevy.Žák je schopen  </w:t>
      </w:r>
    </w:p>
    <w:p w:rsidR="006F6C93" w:rsidRDefault="006F6C93" w:rsidP="008659AC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využít získané znalosti při popisu každodenních reálií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present simple, present continuous, usually, normally, now,today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185592" w:rsidRDefault="006F6C93" w:rsidP="008659AC">
      <w:pPr>
        <w:rPr>
          <w:rFonts w:ascii="Times New Roman" w:hAnsi="Times New Roman"/>
          <w:sz w:val="36"/>
          <w:szCs w:val="36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</w:t>
      </w:r>
      <w:r>
        <w:rPr>
          <w:rFonts w:ascii="Times New Roman" w:hAnsi="Times New Roman"/>
          <w:sz w:val="24"/>
        </w:rPr>
        <w:t>druhý stupeň</w:t>
      </w:r>
    </w:p>
    <w:p w:rsidR="006F6C93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11-12 </w:t>
      </w:r>
      <w:r w:rsidRPr="00114C6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</w:t>
      </w:r>
      <w:r w:rsidRPr="00114C6C">
        <w:rPr>
          <w:rFonts w:ascii="Times New Roman" w:hAnsi="Times New Roman"/>
          <w:sz w:val="24"/>
        </w:rPr>
        <w:t>et</w:t>
      </w:r>
    </w:p>
    <w:p w:rsidR="006F6C93" w:rsidRPr="007A2F2E" w:rsidRDefault="006F6C93" w:rsidP="008659AC">
      <w:pPr>
        <w:pStyle w:val="NoSpacing"/>
        <w:rPr>
          <w:rFonts w:ascii="Times New Roman" w:hAnsi="Times New Roman"/>
          <w:b/>
          <w:sz w:val="24"/>
        </w:rPr>
      </w:pPr>
    </w:p>
    <w:p w:rsidR="006F6C93" w:rsidRPr="007A2F2E" w:rsidRDefault="006F6C93" w:rsidP="008659AC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63</w:t>
      </w:r>
      <w:r w:rsidRPr="007A2F2E">
        <w:rPr>
          <w:rFonts w:ascii="Times New Roman" w:hAnsi="Times New Roman"/>
          <w:sz w:val="24"/>
        </w:rPr>
        <w:t xml:space="preserve"> kB</w:t>
      </w:r>
    </w:p>
    <w:p w:rsidR="006F6C93" w:rsidRDefault="006F6C93" w:rsidP="0085560A">
      <w:pPr>
        <w:jc w:val="center"/>
        <w:rPr>
          <w:sz w:val="44"/>
          <w:szCs w:val="44"/>
        </w:rPr>
      </w:pPr>
      <w:r>
        <w:rPr>
          <w:sz w:val="44"/>
          <w:szCs w:val="44"/>
        </w:rPr>
        <w:t>Present simple X Present continuous</w:t>
      </w:r>
    </w:p>
    <w:p w:rsidR="006F6C93" w:rsidRDefault="006F6C93" w:rsidP="0085560A">
      <w:pPr>
        <w:jc w:val="center"/>
        <w:rPr>
          <w:sz w:val="44"/>
          <w:szCs w:val="44"/>
        </w:rPr>
      </w:pP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>Peter is a 13 years young boy.Look at his schedule and write his story.Use present simple or present continuous.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F6C93" w:rsidRPr="003E5D5C" w:rsidRDefault="006F6C93" w:rsidP="003E5D5C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>On Saturdays</w:t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color w:val="FF0000"/>
          <w:sz w:val="24"/>
          <w:szCs w:val="24"/>
        </w:rPr>
        <w:t>This Saturday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</w:p>
    <w:p w:rsidR="006F6C93" w:rsidRPr="003E5D5C" w:rsidRDefault="006F6C93" w:rsidP="003E5D5C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3E5D5C">
        <w:rPr>
          <w:rFonts w:ascii="Times New Roman" w:hAnsi="Times New Roman"/>
          <w:color w:val="FF0000"/>
          <w:sz w:val="24"/>
          <w:szCs w:val="24"/>
        </w:rPr>
        <w:t>7.30 wake up</w:t>
      </w:r>
      <w:r w:rsidRPr="003E5D5C">
        <w:rPr>
          <w:rFonts w:ascii="Times New Roman" w:hAnsi="Times New Roman"/>
          <w:color w:val="FF0000"/>
          <w:sz w:val="24"/>
          <w:szCs w:val="24"/>
        </w:rPr>
        <w:tab/>
      </w:r>
      <w:r w:rsidRPr="003E5D5C">
        <w:rPr>
          <w:rFonts w:ascii="Times New Roman" w:hAnsi="Times New Roman"/>
          <w:color w:val="FF0000"/>
          <w:sz w:val="24"/>
          <w:szCs w:val="24"/>
        </w:rPr>
        <w:tab/>
      </w:r>
      <w:r w:rsidRPr="003E5D5C">
        <w:rPr>
          <w:rFonts w:ascii="Times New Roman" w:hAnsi="Times New Roman"/>
          <w:color w:val="FF0000"/>
          <w:sz w:val="24"/>
          <w:szCs w:val="24"/>
        </w:rPr>
        <w:tab/>
        <w:t xml:space="preserve">        </w:t>
      </w:r>
      <w:r>
        <w:rPr>
          <w:rFonts w:ascii="Times New Roman" w:hAnsi="Times New Roman"/>
          <w:color w:val="FF0000"/>
          <w:sz w:val="24"/>
          <w:szCs w:val="24"/>
        </w:rPr>
        <w:t xml:space="preserve">           </w:t>
      </w:r>
      <w:r>
        <w:rPr>
          <w:rFonts w:ascii="Times New Roman" w:hAnsi="Times New Roman"/>
          <w:color w:val="FF0000"/>
          <w:sz w:val="24"/>
          <w:szCs w:val="24"/>
        </w:rPr>
        <w:tab/>
      </w:r>
      <w:r w:rsidRPr="003E5D5C">
        <w:rPr>
          <w:rFonts w:ascii="Times New Roman" w:hAnsi="Times New Roman"/>
          <w:color w:val="FF0000"/>
          <w:sz w:val="24"/>
          <w:szCs w:val="24"/>
        </w:rPr>
        <w:t xml:space="preserve"> 7.45 wake up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color w:val="FF0000"/>
          <w:sz w:val="24"/>
          <w:szCs w:val="24"/>
        </w:rPr>
        <w:t xml:space="preserve">8.00. have a shower                          </w:t>
      </w:r>
      <w:r>
        <w:rPr>
          <w:rFonts w:ascii="Times New Roman" w:hAnsi="Times New Roman"/>
          <w:color w:val="FF0000"/>
          <w:sz w:val="24"/>
          <w:szCs w:val="24"/>
        </w:rPr>
        <w:t xml:space="preserve">       </w:t>
      </w:r>
      <w:r>
        <w:rPr>
          <w:rFonts w:ascii="Times New Roman" w:hAnsi="Times New Roman"/>
          <w:color w:val="FF0000"/>
          <w:sz w:val="24"/>
          <w:szCs w:val="24"/>
        </w:rPr>
        <w:tab/>
        <w:t xml:space="preserve"> </w:t>
      </w:r>
      <w:r w:rsidRPr="003E5D5C">
        <w:rPr>
          <w:rFonts w:ascii="Times New Roman" w:hAnsi="Times New Roman"/>
          <w:color w:val="FF0000"/>
          <w:sz w:val="24"/>
          <w:szCs w:val="24"/>
        </w:rPr>
        <w:t>8.00 have bread and ho</w:t>
      </w:r>
      <w:r w:rsidRPr="003E5D5C">
        <w:rPr>
          <w:rFonts w:ascii="Times New Roman" w:hAnsi="Times New Roman"/>
          <w:sz w:val="24"/>
          <w:szCs w:val="24"/>
        </w:rPr>
        <w:t>ney for breakfast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>9.00  leave house</w:t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Pr="003E5D5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 xml:space="preserve"> 9.30 leave house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>11.00 meet his best friend</w:t>
      </w:r>
      <w:r w:rsidRPr="003E5D5C">
        <w:rPr>
          <w:rFonts w:ascii="Times New Roman" w:hAnsi="Times New Roman"/>
          <w:sz w:val="24"/>
          <w:szCs w:val="24"/>
        </w:rPr>
        <w:tab/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>11.00 help his mother with shopping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 xml:space="preserve">12.00 have a lunch with his family    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>12.00 have a snack in the local snackbar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 xml:space="preserve">14.00 watch his favourite series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3E5D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>14.00 go out with his cousin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 xml:space="preserve">17.00 play a football for school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3E5D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 xml:space="preserve">17.00 visit his ill grandmother at hospital       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 xml:space="preserve">           football team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>19.00 return back home</w:t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ab/>
        <w:t>19.00 return back home from hospital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 xml:space="preserve">20.00 turn on tv a watch a favourite   </w:t>
      </w:r>
      <w:r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>20.00 read his book in his bed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 xml:space="preserve">           Tv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 xml:space="preserve">22.00 switch off his light and go to      </w:t>
      </w:r>
      <w:r>
        <w:rPr>
          <w:rFonts w:ascii="Times New Roman" w:hAnsi="Times New Roman"/>
          <w:sz w:val="24"/>
          <w:szCs w:val="24"/>
        </w:rPr>
        <w:tab/>
      </w:r>
      <w:r w:rsidRPr="003E5D5C">
        <w:rPr>
          <w:rFonts w:ascii="Times New Roman" w:hAnsi="Times New Roman"/>
          <w:sz w:val="24"/>
          <w:szCs w:val="24"/>
        </w:rPr>
        <w:t>21.00  switch off his light and go to sleep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ab/>
        <w:t>sleep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>Use special adverbs for this grammar (usually,al</w:t>
      </w:r>
      <w:bookmarkStart w:id="0" w:name="_GoBack"/>
      <w:bookmarkEnd w:id="0"/>
      <w:r w:rsidRPr="003E5D5C">
        <w:rPr>
          <w:rFonts w:ascii="Times New Roman" w:hAnsi="Times New Roman"/>
          <w:sz w:val="24"/>
          <w:szCs w:val="24"/>
        </w:rPr>
        <w:t>ways,today,at this</w:t>
      </w:r>
      <w:r>
        <w:rPr>
          <w:rFonts w:ascii="Times New Roman" w:hAnsi="Times New Roman"/>
          <w:sz w:val="24"/>
          <w:szCs w:val="24"/>
        </w:rPr>
        <w:t xml:space="preserve"> mo</w:t>
      </w:r>
      <w:r w:rsidRPr="003E5D5C">
        <w:rPr>
          <w:rFonts w:ascii="Times New Roman" w:hAnsi="Times New Roman"/>
          <w:sz w:val="24"/>
          <w:szCs w:val="24"/>
        </w:rPr>
        <w:t>ment,normally……………………………)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>3. Think about your Saturday. What do you usually do on Saturdays? What are you doing this Saturday? Write a short story.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5D5C">
        <w:rPr>
          <w:rFonts w:ascii="Times New Roman" w:hAnsi="Times New Roman"/>
          <w:sz w:val="24"/>
          <w:szCs w:val="24"/>
        </w:rPr>
        <w:t>Use present simple or continuous.</w:t>
      </w: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F6C93" w:rsidRPr="003E5D5C" w:rsidRDefault="006F6C93" w:rsidP="003E5D5C">
      <w:pPr>
        <w:spacing w:line="360" w:lineRule="auto"/>
        <w:rPr>
          <w:rFonts w:ascii="Times New Roman" w:hAnsi="Times New Roman"/>
          <w:sz w:val="24"/>
          <w:szCs w:val="24"/>
        </w:rPr>
      </w:pPr>
      <w:r w:rsidRPr="003E5D5C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6F6C93" w:rsidRPr="003E5D5C" w:rsidSect="004B7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560A"/>
    <w:rsid w:val="00017CAD"/>
    <w:rsid w:val="000D3048"/>
    <w:rsid w:val="00114C6C"/>
    <w:rsid w:val="00185592"/>
    <w:rsid w:val="00221582"/>
    <w:rsid w:val="002F609D"/>
    <w:rsid w:val="003E5D5C"/>
    <w:rsid w:val="00405C42"/>
    <w:rsid w:val="00420F60"/>
    <w:rsid w:val="004B7FF1"/>
    <w:rsid w:val="004D1496"/>
    <w:rsid w:val="006F6C93"/>
    <w:rsid w:val="007A2F2E"/>
    <w:rsid w:val="007E2E82"/>
    <w:rsid w:val="0085560A"/>
    <w:rsid w:val="008659AC"/>
    <w:rsid w:val="00887904"/>
    <w:rsid w:val="00A97C08"/>
    <w:rsid w:val="00CD22D5"/>
    <w:rsid w:val="00E56A31"/>
    <w:rsid w:val="00F42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FF1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65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659AC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8659AC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9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3</Pages>
  <Words>454</Words>
  <Characters>2685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3</cp:revision>
  <dcterms:created xsi:type="dcterms:W3CDTF">2013-03-16T20:38:00Z</dcterms:created>
  <dcterms:modified xsi:type="dcterms:W3CDTF">2013-03-16T20:39:00Z</dcterms:modified>
</cp:coreProperties>
</file>